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8"/>
      </w:tblGrid>
      <w:tr w:rsidR="00837274" w:rsidRPr="00837274" w:rsidTr="00933CBD">
        <w:tc>
          <w:tcPr>
            <w:tcW w:w="4138" w:type="dxa"/>
          </w:tcPr>
          <w:p w:rsidR="00C566FA" w:rsidRDefault="00C566FA"/>
        </w:tc>
      </w:tr>
    </w:tbl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>Указанн</w:t>
      </w:r>
      <w:r w:rsidR="00747B84">
        <w:t>ое</w:t>
      </w:r>
      <w:r w:rsidRPr="00CB13E2">
        <w:t xml:space="preserve"> транспортн</w:t>
      </w:r>
      <w:r w:rsidR="00747B84">
        <w:t>ое средство</w:t>
      </w:r>
      <w:r w:rsidRPr="00CB13E2">
        <w:t xml:space="preserve">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69"/>
        <w:gridCol w:w="2410"/>
        <w:gridCol w:w="5103"/>
      </w:tblGrid>
      <w:tr w:rsidR="001058CB" w:rsidRPr="00E34D00" w:rsidTr="0075033D">
        <w:trPr>
          <w:trHeight w:val="485"/>
        </w:trPr>
        <w:tc>
          <w:tcPr>
            <w:tcW w:w="502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269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410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5103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75033D">
        <w:trPr>
          <w:trHeight w:val="1553"/>
        </w:trPr>
        <w:tc>
          <w:tcPr>
            <w:tcW w:w="502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269" w:type="dxa"/>
          </w:tcPr>
          <w:p w:rsidR="001058CB" w:rsidRPr="00440AC7" w:rsidRDefault="001D773B" w:rsidP="00FF7EF1">
            <w:r>
              <w:t xml:space="preserve">ул. </w:t>
            </w:r>
            <w:r w:rsidR="00FF7EF1">
              <w:t>А. Матросова, д.30 ст.83-д.40</w:t>
            </w:r>
          </w:p>
        </w:tc>
        <w:tc>
          <w:tcPr>
            <w:tcW w:w="2410" w:type="dxa"/>
          </w:tcPr>
          <w:p w:rsidR="001F1511" w:rsidRPr="00AD6FE4" w:rsidRDefault="001F1511" w:rsidP="001F1511">
            <w:r w:rsidRPr="00AD6FE4">
              <w:t>транспортное средство марки</w:t>
            </w:r>
          </w:p>
          <w:p w:rsidR="001F1511" w:rsidRPr="001D773B" w:rsidRDefault="0073541B" w:rsidP="001F1511">
            <w:pPr>
              <w:rPr>
                <w:shd w:val="clear" w:color="auto" w:fill="FFFFFF"/>
              </w:rPr>
            </w:pPr>
            <w:r w:rsidRPr="001D773B">
              <w:t>«</w:t>
            </w:r>
            <w:r w:rsidR="00396C75">
              <w:t>ВАЗ 21</w:t>
            </w:r>
            <w:r w:rsidR="00FF7EF1">
              <w:t>07</w:t>
            </w:r>
            <w:r w:rsidRPr="001D773B">
              <w:t>»</w:t>
            </w:r>
            <w:r w:rsidR="001F1511" w:rsidRPr="001D773B">
              <w:rPr>
                <w:shd w:val="clear" w:color="auto" w:fill="FFFFFF"/>
              </w:rPr>
              <w:t>,</w:t>
            </w:r>
          </w:p>
          <w:p w:rsidR="001F1511" w:rsidRPr="00A27ABE" w:rsidRDefault="001F1511" w:rsidP="001F1511">
            <w:r w:rsidRPr="00AD6FE4">
              <w:t xml:space="preserve">государственный регистрационный номер </w:t>
            </w:r>
            <w:r w:rsidR="00FF7EF1">
              <w:t>Р149ТУ</w:t>
            </w:r>
            <w:r w:rsidR="00ED2148">
              <w:t>/24, цвет</w:t>
            </w:r>
            <w:r w:rsidR="00A27ABE">
              <w:t xml:space="preserve"> </w:t>
            </w:r>
            <w:r w:rsidR="00FF7EF1">
              <w:t>белый</w:t>
            </w:r>
          </w:p>
          <w:p w:rsidR="001058CB" w:rsidRPr="00440AC7" w:rsidRDefault="001058CB" w:rsidP="00FF1A48">
            <w:pPr>
              <w:ind w:firstLine="708"/>
            </w:pPr>
          </w:p>
        </w:tc>
        <w:tc>
          <w:tcPr>
            <w:tcW w:w="5103" w:type="dxa"/>
          </w:tcPr>
          <w:p w:rsidR="00E92932" w:rsidRPr="00440AC7" w:rsidRDefault="00FF7EF1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4" name="Рисунок 4" descr="D:\ДЕМОН БРТС\2026\Комиссия от 02 сентября\фото\IMG_20260902_142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Комиссия от 02 сентября\фото\IMG_20260902_142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F1" w:rsidRPr="00440AC7" w:rsidTr="0075033D">
        <w:trPr>
          <w:trHeight w:val="1553"/>
        </w:trPr>
        <w:tc>
          <w:tcPr>
            <w:tcW w:w="502" w:type="dxa"/>
          </w:tcPr>
          <w:p w:rsidR="00FF7EF1" w:rsidRPr="00440AC7" w:rsidRDefault="00FF7EF1" w:rsidP="00355B06">
            <w:pPr>
              <w:jc w:val="center"/>
            </w:pPr>
          </w:p>
        </w:tc>
        <w:tc>
          <w:tcPr>
            <w:tcW w:w="2269" w:type="dxa"/>
          </w:tcPr>
          <w:p w:rsidR="00FF7EF1" w:rsidRDefault="00FF7EF1" w:rsidP="00396C75">
            <w:r>
              <w:t>ул. А. Матросова, д.30 ст.83</w:t>
            </w:r>
          </w:p>
        </w:tc>
        <w:tc>
          <w:tcPr>
            <w:tcW w:w="2410" w:type="dxa"/>
          </w:tcPr>
          <w:p w:rsidR="00FF7EF1" w:rsidRPr="00AD6FE4" w:rsidRDefault="00FF7EF1" w:rsidP="00FF7EF1">
            <w:r w:rsidRPr="00AD6FE4">
              <w:t>транспортное средство марки</w:t>
            </w:r>
          </w:p>
          <w:p w:rsidR="00FF7EF1" w:rsidRPr="001D773B" w:rsidRDefault="00FF7EF1" w:rsidP="00FF7EF1">
            <w:pPr>
              <w:rPr>
                <w:shd w:val="clear" w:color="auto" w:fill="FFFFFF"/>
              </w:rPr>
            </w:pPr>
            <w:r w:rsidRPr="001D773B">
              <w:t>«</w:t>
            </w:r>
            <w:r>
              <w:t>ВАЗ 2109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FF7EF1" w:rsidRPr="00A27ABE" w:rsidRDefault="00FF7EF1" w:rsidP="00FF7EF1">
            <w:r w:rsidRPr="00AD6FE4">
              <w:t xml:space="preserve">государственный регистрационный номер </w:t>
            </w:r>
            <w:r w:rsidR="00ED2148">
              <w:t>А539НУ/124, цвет</w:t>
            </w:r>
            <w:r>
              <w:t xml:space="preserve"> серый</w:t>
            </w:r>
          </w:p>
          <w:p w:rsidR="00FF7EF1" w:rsidRPr="00AD6FE4" w:rsidRDefault="00FF7EF1" w:rsidP="001F1511"/>
        </w:tc>
        <w:tc>
          <w:tcPr>
            <w:tcW w:w="5103" w:type="dxa"/>
          </w:tcPr>
          <w:p w:rsidR="00FF7EF1" w:rsidRPr="00440AC7" w:rsidRDefault="00FF7EF1" w:rsidP="00355B06"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5" name="Рисунок 5" descr="D:\ДЕМОН БРТС\2026\Комиссия от 02 сентября\фото\IMG_20260902_143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ЕМОН БРТС\2026\Комиссия от 02 сентября\фото\IMG_20260902_143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34643B" w:rsidRDefault="0034643B" w:rsidP="00066F5E">
      <w:pPr>
        <w:tabs>
          <w:tab w:val="left" w:pos="3544"/>
        </w:tabs>
      </w:pPr>
    </w:p>
    <w:sectPr w:rsidR="0034643B" w:rsidSect="00A628B1">
      <w:headerReference w:type="default" r:id="rId10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C3B" w:rsidRDefault="00FE7C3B" w:rsidP="00594213">
      <w:r>
        <w:separator/>
      </w:r>
    </w:p>
  </w:endnote>
  <w:endnote w:type="continuationSeparator" w:id="0">
    <w:p w:rsidR="00FE7C3B" w:rsidRDefault="00FE7C3B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C3B" w:rsidRDefault="00FE7C3B" w:rsidP="00594213">
      <w:r>
        <w:separator/>
      </w:r>
    </w:p>
  </w:footnote>
  <w:footnote w:type="continuationSeparator" w:id="0">
    <w:p w:rsidR="00FE7C3B" w:rsidRDefault="00FE7C3B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3CBD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413E4"/>
    <w:rsid w:val="001533EE"/>
    <w:rsid w:val="00154814"/>
    <w:rsid w:val="00155B16"/>
    <w:rsid w:val="001562D0"/>
    <w:rsid w:val="001564A9"/>
    <w:rsid w:val="00160EB6"/>
    <w:rsid w:val="00170CC7"/>
    <w:rsid w:val="0018015B"/>
    <w:rsid w:val="00184E9A"/>
    <w:rsid w:val="001873A6"/>
    <w:rsid w:val="00191567"/>
    <w:rsid w:val="00196456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63D2"/>
    <w:rsid w:val="002632CB"/>
    <w:rsid w:val="002637D2"/>
    <w:rsid w:val="00264205"/>
    <w:rsid w:val="00264D61"/>
    <w:rsid w:val="0026625A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5455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96C7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5DAC"/>
    <w:rsid w:val="004B746B"/>
    <w:rsid w:val="004B7CC5"/>
    <w:rsid w:val="004C00B6"/>
    <w:rsid w:val="004C212B"/>
    <w:rsid w:val="004C4A18"/>
    <w:rsid w:val="004C79AB"/>
    <w:rsid w:val="004D6339"/>
    <w:rsid w:val="004E3800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606D2"/>
    <w:rsid w:val="00660BD6"/>
    <w:rsid w:val="00660D6F"/>
    <w:rsid w:val="00663ECB"/>
    <w:rsid w:val="00671B80"/>
    <w:rsid w:val="0067215E"/>
    <w:rsid w:val="00676EE2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3B90"/>
    <w:rsid w:val="0071612A"/>
    <w:rsid w:val="00716551"/>
    <w:rsid w:val="00717A08"/>
    <w:rsid w:val="00717A68"/>
    <w:rsid w:val="00721CF4"/>
    <w:rsid w:val="00722655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47B84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33CBD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5F3E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0593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4312"/>
    <w:rsid w:val="00AA5B87"/>
    <w:rsid w:val="00AA79A3"/>
    <w:rsid w:val="00AB2591"/>
    <w:rsid w:val="00AB4F04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4137"/>
    <w:rsid w:val="00B952C1"/>
    <w:rsid w:val="00B957CB"/>
    <w:rsid w:val="00B960D4"/>
    <w:rsid w:val="00B9623D"/>
    <w:rsid w:val="00B9732C"/>
    <w:rsid w:val="00BA0D78"/>
    <w:rsid w:val="00BA14A6"/>
    <w:rsid w:val="00BA2990"/>
    <w:rsid w:val="00BA44D5"/>
    <w:rsid w:val="00BA4CB5"/>
    <w:rsid w:val="00BA4FFE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65A"/>
    <w:rsid w:val="00D53B81"/>
    <w:rsid w:val="00D558C9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63FC7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2148"/>
    <w:rsid w:val="00ED3DE8"/>
    <w:rsid w:val="00EE0C5D"/>
    <w:rsid w:val="00EE1EE6"/>
    <w:rsid w:val="00EE2E5D"/>
    <w:rsid w:val="00EE44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4082"/>
    <w:rsid w:val="00F05B4E"/>
    <w:rsid w:val="00F122F4"/>
    <w:rsid w:val="00F1292E"/>
    <w:rsid w:val="00F16A79"/>
    <w:rsid w:val="00F16D75"/>
    <w:rsid w:val="00F173E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E7C3B"/>
    <w:rsid w:val="00FF0D53"/>
    <w:rsid w:val="00FF1A48"/>
    <w:rsid w:val="00FF329E"/>
    <w:rsid w:val="00FF494F"/>
    <w:rsid w:val="00FF7587"/>
    <w:rsid w:val="00F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BB754DA-D9DB-4F94-8160-925E49E4D5E6}"/>
</file>

<file path=customXml/itemProps2.xml><?xml version="1.0" encoding="utf-8"?>
<ds:datastoreItem xmlns:ds="http://schemas.openxmlformats.org/officeDocument/2006/customXml" ds:itemID="{37EAAEE6-ABCE-4C8D-80CD-1DA00D06D615}"/>
</file>

<file path=customXml/itemProps3.xml><?xml version="1.0" encoding="utf-8"?>
<ds:datastoreItem xmlns:ds="http://schemas.openxmlformats.org/officeDocument/2006/customXml" ds:itemID="{7C414BCF-66DB-4ABF-8A4F-13B92039426C}"/>
</file>

<file path=customXml/itemProps4.xml><?xml version="1.0" encoding="utf-8"?>
<ds:datastoreItem xmlns:ds="http://schemas.openxmlformats.org/officeDocument/2006/customXml" ds:itemID="{AD0015DE-3B5E-4FA7-A8FD-B0BF988AFDF1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403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891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56</cp:revision>
  <cp:lastPrinted>2023-04-19T07:13:00Z</cp:lastPrinted>
  <dcterms:created xsi:type="dcterms:W3CDTF">2025-10-14T02:48:00Z</dcterms:created>
  <dcterms:modified xsi:type="dcterms:W3CDTF">2026-09-23T02:32:00Z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